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3A" w:rsidRDefault="00A9083A" w:rsidP="005D2C31">
      <w:r>
        <w:t>Scots Regal and Italy no brand label cashmere lambswool scarves</w:t>
      </w:r>
    </w:p>
    <w:p w:rsidR="00A9083A" w:rsidRDefault="00A9083A" w:rsidP="005D2C31">
      <w:r>
        <w:t>Scots Regal Qty about 56,100 pcs.</w:t>
      </w:r>
    </w:p>
    <w:p w:rsidR="00A9083A" w:rsidRDefault="00A9083A" w:rsidP="005D2C31">
      <w:r>
        <w:t>The rest of Italy Origin without brand label is about 13,900 pcs.</w:t>
      </w:r>
    </w:p>
    <w:p w:rsidR="00A9083A" w:rsidRDefault="00A9083A" w:rsidP="005D2C31"/>
    <w:p w:rsidR="00A9083A" w:rsidRDefault="00A9083A" w:rsidP="005D2C31"/>
    <w:p w:rsidR="00A9083A" w:rsidRDefault="00A9083A" w:rsidP="005D2C31">
      <w:r w:rsidRPr="00B6383E"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A large pile of boxesDescription automatically generated" style="width:249.75pt;height:444pt;visibility:visible">
            <v:imagedata r:id="rId4" o:title=""/>
          </v:shape>
        </w:pict>
      </w:r>
      <w:r>
        <w:t xml:space="preserve"> </w:t>
      </w:r>
      <w:r w:rsidRPr="00B6383E">
        <w:rPr>
          <w:noProof/>
          <w:lang w:val="en-GB" w:eastAsia="en-GB"/>
        </w:rPr>
        <w:pict>
          <v:shape id="Picture 5" o:spid="_x0000_i1026" type="#_x0000_t75" alt="A box with a chair in itDescription automatically generated" style="width:249.75pt;height:444pt;visibility:visible">
            <v:imagedata r:id="rId5" o:title=""/>
          </v:shape>
        </w:pict>
      </w:r>
    </w:p>
    <w:p w:rsidR="00A9083A" w:rsidRDefault="00A9083A" w:rsidP="005D2C31"/>
    <w:p w:rsidR="00A9083A" w:rsidRDefault="00A9083A" w:rsidP="005D2C31"/>
    <w:p w:rsidR="00A9083A" w:rsidRDefault="00A9083A" w:rsidP="005D2C31">
      <w:r w:rsidRPr="00B6383E">
        <w:rPr>
          <w:noProof/>
          <w:lang w:val="en-GB" w:eastAsia="en-GB"/>
        </w:rPr>
        <w:pict>
          <v:shape id="Picture 11" o:spid="_x0000_i1027" type="#_x0000_t75" alt="A close up of a labelDescription automatically generated" style="width:432.75pt;height:768pt;visibility:visible">
            <v:imagedata r:id="rId6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2" o:spid="_x0000_i1028" type="#_x0000_t75" alt="A group of plaid scarvesDescription automatically generated" style="width:516pt;height:290.25pt;visibility:visible">
            <v:imagedata r:id="rId7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3" o:spid="_x0000_i1029" type="#_x0000_t75" alt="A group of plaid scarves with tasselsDescription automatically generated" style="width:516pt;height:290.25pt;visibility:visible">
            <v:imagedata r:id="rId8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4" o:spid="_x0000_i1030" type="#_x0000_t75" alt="A group of plaid scarvesDescription automatically generated" style="width:516pt;height:290.25pt;visibility:visible">
            <v:imagedata r:id="rId9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5" o:spid="_x0000_i1031" type="#_x0000_t75" alt="A group of plaid scarvesDescription automatically generated" style="width:516pt;height:290.25pt;visibility:visible">
            <v:imagedata r:id="rId10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6" o:spid="_x0000_i1032" type="#_x0000_t75" alt="A group of blankets on a rackDescription automatically generated" style="width:516pt;height:290.25pt;visibility:visible">
            <v:imagedata r:id="rId11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17" o:spid="_x0000_i1033" type="#_x0000_t75" alt="A close-up of a blanketDescription automatically generated" style="width:516pt;height:290.25pt;visibility:visible">
            <v:imagedata r:id="rId12" o:title=""/>
          </v:shape>
        </w:pict>
      </w:r>
    </w:p>
    <w:p w:rsidR="00A9083A" w:rsidRDefault="00A9083A" w:rsidP="005D2C31">
      <w:r>
        <w:t>(This is of Italy origin. No brand label but just yarn label)</w:t>
      </w:r>
    </w:p>
    <w:p w:rsidR="00A9083A" w:rsidRDefault="00A9083A" w:rsidP="005D2C31"/>
    <w:p w:rsidR="00A9083A" w:rsidRDefault="00A9083A" w:rsidP="005D2C31">
      <w:r w:rsidRPr="00B6383E">
        <w:rPr>
          <w:noProof/>
          <w:lang w:val="en-GB" w:eastAsia="en-GB"/>
        </w:rPr>
        <w:pict>
          <v:shape id="Picture 7" o:spid="_x0000_i1034" type="#_x0000_t75" alt="A room full of boxesDescription automatically generated" style="width:516pt;height:290.25pt;visibility:visible">
            <v:imagedata r:id="rId13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9" o:spid="_x0000_i1035" type="#_x0000_t75" alt="A large pile of cardboard boxesDescription automatically generated" style="width:516pt;height:290.25pt;visibility:visible">
            <v:imagedata r:id="rId14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3" o:spid="_x0000_i1036" type="#_x0000_t75" alt="A large pile of boxesDescription automatically generated" style="width:516pt;height:290.25pt;visibility:visible">
            <v:imagedata r:id="rId15" o:title=""/>
          </v:shape>
        </w:pict>
      </w:r>
    </w:p>
    <w:p w:rsidR="00A9083A" w:rsidRDefault="00A9083A" w:rsidP="005D2C31">
      <w:r w:rsidRPr="00B6383E">
        <w:rPr>
          <w:noProof/>
          <w:lang w:val="en-GB" w:eastAsia="en-GB"/>
        </w:rPr>
        <w:pict>
          <v:shape id="Picture 6" o:spid="_x0000_i1037" type="#_x0000_t75" alt="A pile of cardboard boxes with a sign on itDescription automatically generated" style="width:516pt;height:290.25pt;visibility:visible">
            <v:imagedata r:id="rId16" o:title=""/>
          </v:shape>
        </w:pict>
      </w:r>
    </w:p>
    <w:p w:rsidR="00A9083A" w:rsidRPr="005D2C31" w:rsidRDefault="00A9083A" w:rsidP="005D2C31">
      <w:r w:rsidRPr="00B6383E">
        <w:rPr>
          <w:noProof/>
          <w:lang w:val="en-GB" w:eastAsia="en-GB"/>
        </w:rPr>
        <w:pict>
          <v:shape id="Picture 19" o:spid="_x0000_i1038" type="#_x0000_t75" alt="A stack of cardboard boxes with numbers and tapeDescription automatically generated" style="width:433.5pt;height:770.25pt;visibility:visible">
            <v:imagedata r:id="rId17" o:title=""/>
          </v:shape>
        </w:pict>
      </w:r>
    </w:p>
    <w:sectPr w:rsidR="00A9083A" w:rsidRPr="005D2C31" w:rsidSect="007E6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035"/>
    <w:rsid w:val="0018138C"/>
    <w:rsid w:val="001C3AB6"/>
    <w:rsid w:val="00215586"/>
    <w:rsid w:val="002F295A"/>
    <w:rsid w:val="00365FB0"/>
    <w:rsid w:val="005D2C31"/>
    <w:rsid w:val="007E6035"/>
    <w:rsid w:val="00A9083A"/>
    <w:rsid w:val="00B6383E"/>
    <w:rsid w:val="00F57883"/>
    <w:rsid w:val="00F63CCB"/>
    <w:rsid w:val="00F71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65FB0"/>
    <w:pPr>
      <w:spacing w:after="160" w:line="259" w:lineRule="auto"/>
    </w:pPr>
    <w:rPr>
      <w:kern w:val="2"/>
      <w:lang w:val="en-SG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E6035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6035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E6035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E6035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E6035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E6035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E6035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E6035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E6035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E6035"/>
    <w:rPr>
      <w:rFonts w:ascii="Aptos Display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E6035"/>
    <w:rPr>
      <w:rFonts w:ascii="Aptos Display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6035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E6035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E6035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E6035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E6035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E6035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E6035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7E6035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7E6035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7E6035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6035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7E6035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7E6035"/>
    <w:rPr>
      <w:rFonts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7E6035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7E6035"/>
    <w:rPr>
      <w:rFonts w:cs="Times New Roman"/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6035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6035"/>
    <w:rPr>
      <w:rFonts w:cs="Times New Roman"/>
      <w:i/>
      <w:iCs/>
      <w:color w:val="0F4761"/>
    </w:rPr>
  </w:style>
  <w:style w:type="character" w:styleId="IntenseReference">
    <w:name w:val="Intense Reference"/>
    <w:basedOn w:val="DefaultParagraphFont"/>
    <w:uiPriority w:val="99"/>
    <w:qFormat/>
    <w:rsid w:val="007E6035"/>
    <w:rPr>
      <w:rFonts w:cs="Times New Roman"/>
      <w:b/>
      <w:bCs/>
      <w:smallCaps/>
      <w:color w:val="0F476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96</TotalTime>
  <Pages>8</Pages>
  <Words>38</Words>
  <Characters>221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3</cp:revision>
  <dcterms:created xsi:type="dcterms:W3CDTF">2024-12-19T08:40:00Z</dcterms:created>
  <dcterms:modified xsi:type="dcterms:W3CDTF">2024-12-23T08:28:00Z</dcterms:modified>
</cp:coreProperties>
</file>